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12" w:rsidRDefault="00791212" w:rsidP="008330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26.7pt;margin-top:-2.7pt;width:284.25pt;height:241.5pt;z-index:251658240;visibility:visible" stroked="f" strokeweight=".5pt">
            <v:textbox>
              <w:txbxContent>
                <w:p w:rsidR="00791212" w:rsidRPr="00CD5038" w:rsidRDefault="00791212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:rsidR="00791212" w:rsidRPr="00CD5038" w:rsidRDefault="00791212" w:rsidP="00CD5038">
                  <w:pPr>
                    <w:jc w:val="center"/>
                  </w:pPr>
                  <w:r w:rsidRPr="00CD5038">
                    <w:t>(Ф.И.О.)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F14101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CD5038">
                  <w:pPr>
                    <w:jc w:val="center"/>
                  </w:pPr>
                  <w:r w:rsidRPr="00CD5038">
                    <w:t>паспортные данные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CD5038">
                  <w:pPr>
                    <w:jc w:val="center"/>
                  </w:pPr>
                  <w:r w:rsidRPr="00CD5038">
                    <w:t>Адрес</w:t>
                  </w:r>
                  <w:r>
                    <w:t xml:space="preserve"> по прописке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CD5038">
                  <w:pPr>
                    <w:jc w:val="center"/>
                  </w:pPr>
                  <w:r w:rsidRPr="00CD5038">
                    <w:t>Место</w:t>
                  </w:r>
                  <w:r>
                    <w:t xml:space="preserve"> </w:t>
                  </w:r>
                  <w:r w:rsidRPr="00CD5038">
                    <w:t>проживания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791212" w:rsidRPr="00CD5038" w:rsidRDefault="00791212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t>телефон домашний, сотовый, служебный</w:t>
                  </w:r>
                </w:p>
                <w:p w:rsidR="00791212" w:rsidRPr="005453D9" w:rsidRDefault="00791212" w:rsidP="00CD5038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791212" w:rsidRDefault="00791212"/>
              </w:txbxContent>
            </v:textbox>
          </v:shape>
        </w:pict>
      </w:r>
      <w:r>
        <w:rPr>
          <w:sz w:val="28"/>
          <w:szCs w:val="28"/>
        </w:rPr>
        <w:t xml:space="preserve">       </w:t>
      </w:r>
      <w:r>
        <w:t>Переоформлено</w:t>
      </w:r>
    </w:p>
    <w:p w:rsidR="00791212" w:rsidRDefault="00791212" w:rsidP="008330F0">
      <w:r>
        <w:t>Оформлено</w:t>
      </w:r>
    </w:p>
    <w:p w:rsidR="00791212" w:rsidRDefault="00791212" w:rsidP="00CD503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Заведующему МБДОУ</w:t>
      </w:r>
    </w:p>
    <w:p w:rsidR="00791212" w:rsidRDefault="00791212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Д/с № 19 «Звездочка</w:t>
      </w:r>
      <w:r w:rsidRPr="00EB6ABE">
        <w:rPr>
          <w:sz w:val="28"/>
          <w:szCs w:val="28"/>
        </w:rPr>
        <w:t>»</w:t>
      </w:r>
    </w:p>
    <w:p w:rsidR="00791212" w:rsidRPr="00EB6ABE" w:rsidRDefault="00791212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Ермаковой И.В.</w:t>
      </w:r>
    </w:p>
    <w:p w:rsidR="00791212" w:rsidRPr="00EB6ABE" w:rsidRDefault="00791212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>
        <w:rPr>
          <w:sz w:val="28"/>
          <w:szCs w:val="28"/>
        </w:rPr>
        <w:t>т _____________________________</w:t>
      </w:r>
    </w:p>
    <w:p w:rsidR="00791212" w:rsidRPr="00EB6ABE" w:rsidRDefault="00791212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_</w:t>
      </w:r>
      <w:r>
        <w:rPr>
          <w:sz w:val="28"/>
          <w:szCs w:val="28"/>
        </w:rPr>
        <w:t>______________________________</w:t>
      </w:r>
    </w:p>
    <w:p w:rsidR="00791212" w:rsidRPr="00EB6ABE" w:rsidRDefault="00791212" w:rsidP="00CD5038">
      <w:pPr>
        <w:ind w:left="5529"/>
        <w:rPr>
          <w:sz w:val="22"/>
          <w:szCs w:val="22"/>
        </w:rPr>
      </w:pPr>
      <w:r w:rsidRPr="00EB6ABE">
        <w:rPr>
          <w:sz w:val="22"/>
          <w:szCs w:val="22"/>
        </w:rPr>
        <w:t>(Ф.И.О.)</w:t>
      </w:r>
    </w:p>
    <w:p w:rsidR="00791212" w:rsidRPr="00EB6ABE" w:rsidRDefault="00791212" w:rsidP="00EB6ABE">
      <w:pPr>
        <w:ind w:left="5103"/>
        <w:rPr>
          <w:sz w:val="28"/>
          <w:szCs w:val="28"/>
        </w:rPr>
      </w:pPr>
    </w:p>
    <w:p w:rsidR="00791212" w:rsidRPr="00EB6ABE" w:rsidRDefault="00791212" w:rsidP="00EB6ABE">
      <w:pPr>
        <w:ind w:left="5670"/>
        <w:rPr>
          <w:sz w:val="28"/>
          <w:szCs w:val="28"/>
        </w:rPr>
      </w:pPr>
    </w:p>
    <w:p w:rsidR="00791212" w:rsidRPr="00EB6ABE" w:rsidRDefault="00791212" w:rsidP="00EB6ABE">
      <w:pPr>
        <w:ind w:left="5670"/>
        <w:rPr>
          <w:sz w:val="28"/>
          <w:szCs w:val="28"/>
        </w:rPr>
      </w:pPr>
    </w:p>
    <w:p w:rsidR="00791212" w:rsidRPr="00EB6ABE" w:rsidRDefault="00791212" w:rsidP="00EB6ABE">
      <w:pPr>
        <w:ind w:left="5670"/>
        <w:rPr>
          <w:sz w:val="28"/>
          <w:szCs w:val="28"/>
        </w:rPr>
      </w:pPr>
    </w:p>
    <w:p w:rsidR="00791212" w:rsidRDefault="00791212" w:rsidP="00EB6ABE">
      <w:pPr>
        <w:ind w:left="5670"/>
        <w:rPr>
          <w:sz w:val="28"/>
          <w:szCs w:val="28"/>
        </w:rPr>
      </w:pPr>
    </w:p>
    <w:p w:rsidR="00791212" w:rsidRPr="00EB6ABE" w:rsidRDefault="00791212" w:rsidP="00EB6ABE">
      <w:pPr>
        <w:ind w:left="5670"/>
        <w:rPr>
          <w:sz w:val="28"/>
          <w:szCs w:val="28"/>
        </w:rPr>
      </w:pPr>
    </w:p>
    <w:p w:rsidR="00791212" w:rsidRDefault="00791212" w:rsidP="00EB6ABE">
      <w:pPr>
        <w:ind w:left="5670" w:hanging="5670"/>
        <w:jc w:val="center"/>
        <w:rPr>
          <w:sz w:val="28"/>
          <w:szCs w:val="28"/>
        </w:rPr>
      </w:pPr>
    </w:p>
    <w:p w:rsidR="00791212" w:rsidRDefault="00791212" w:rsidP="00EB6ABE">
      <w:pPr>
        <w:ind w:left="5670" w:hanging="5670"/>
        <w:jc w:val="center"/>
        <w:rPr>
          <w:sz w:val="28"/>
          <w:szCs w:val="28"/>
        </w:rPr>
      </w:pPr>
    </w:p>
    <w:p w:rsidR="00791212" w:rsidRPr="00EB6ABE" w:rsidRDefault="00791212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</w:t>
      </w:r>
      <w:bookmarkStart w:id="0" w:name="_GoBack"/>
      <w:bookmarkEnd w:id="0"/>
      <w:r w:rsidRPr="00EB6ABE">
        <w:rPr>
          <w:sz w:val="28"/>
          <w:szCs w:val="28"/>
        </w:rPr>
        <w:t>ление</w:t>
      </w:r>
    </w:p>
    <w:p w:rsidR="00791212" w:rsidRPr="00EB6ABE" w:rsidRDefault="00791212" w:rsidP="00F14101">
      <w:pPr>
        <w:rPr>
          <w:sz w:val="28"/>
          <w:szCs w:val="28"/>
        </w:rPr>
      </w:pPr>
    </w:p>
    <w:p w:rsidR="00791212" w:rsidRPr="00EB6ABE" w:rsidRDefault="00791212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791212" w:rsidRPr="00EB6ABE" w:rsidRDefault="00791212" w:rsidP="00EB6ABE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791212" w:rsidRDefault="00791212" w:rsidP="00EB6ABE">
      <w:pPr>
        <w:ind w:left="5670" w:hanging="5670"/>
        <w:jc w:val="center"/>
        <w:rPr>
          <w:sz w:val="22"/>
          <w:szCs w:val="22"/>
        </w:rPr>
      </w:pPr>
      <w:r w:rsidRPr="00EB6ABE">
        <w:rPr>
          <w:sz w:val="22"/>
          <w:szCs w:val="22"/>
        </w:rPr>
        <w:t>(Ф.И.О. ребенка, дата рождения)</w:t>
      </w:r>
    </w:p>
    <w:p w:rsidR="00791212" w:rsidRPr="00EB6ABE" w:rsidRDefault="00791212" w:rsidP="00EB6ABE">
      <w:pPr>
        <w:ind w:left="5670" w:hanging="5670"/>
        <w:jc w:val="center"/>
        <w:rPr>
          <w:sz w:val="22"/>
          <w:szCs w:val="22"/>
        </w:rPr>
      </w:pPr>
    </w:p>
    <w:p w:rsidR="00791212" w:rsidRDefault="00791212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в МБДОУ «Д/с № 19 «Звездочка</w:t>
      </w:r>
      <w:r w:rsidRPr="00EB6AB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 «____» _________20____г. на основании </w:t>
      </w:r>
    </w:p>
    <w:p w:rsidR="00791212" w:rsidRDefault="00791212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ПМПК №____________ от «_____» _________20___г.</w:t>
      </w:r>
    </w:p>
    <w:p w:rsidR="00791212" w:rsidRDefault="00791212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791212" w:rsidRDefault="00791212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           ________________  </w:t>
      </w:r>
    </w:p>
    <w:p w:rsidR="00791212" w:rsidRPr="00EB6ABE" w:rsidRDefault="00791212" w:rsidP="00EB6ABE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EB6ABE">
        <w:rPr>
          <w:sz w:val="22"/>
          <w:szCs w:val="22"/>
        </w:rPr>
        <w:t>ата</w:t>
      </w:r>
      <w:r>
        <w:rPr>
          <w:sz w:val="22"/>
          <w:szCs w:val="22"/>
        </w:rPr>
        <w:t xml:space="preserve"> </w:t>
      </w:r>
      <w:r w:rsidRPr="00EB6ABE">
        <w:rPr>
          <w:sz w:val="22"/>
          <w:szCs w:val="22"/>
        </w:rPr>
        <w:t xml:space="preserve">подпись                               </w:t>
      </w:r>
      <w:r>
        <w:rPr>
          <w:sz w:val="22"/>
          <w:szCs w:val="22"/>
        </w:rPr>
        <w:t xml:space="preserve">                     </w:t>
      </w:r>
      <w:r w:rsidRPr="00EB6ABE">
        <w:rPr>
          <w:sz w:val="22"/>
          <w:szCs w:val="22"/>
        </w:rPr>
        <w:t>расшифровка подписи</w:t>
      </w:r>
    </w:p>
    <w:p w:rsidR="00791212" w:rsidRDefault="00791212" w:rsidP="00671F31">
      <w:pPr>
        <w:spacing w:line="360" w:lineRule="auto"/>
        <w:jc w:val="both"/>
        <w:rPr>
          <w:sz w:val="28"/>
          <w:szCs w:val="28"/>
        </w:rPr>
      </w:pPr>
    </w:p>
    <w:p w:rsidR="00791212" w:rsidRDefault="00791212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 с:</w:t>
      </w:r>
    </w:p>
    <w:p w:rsidR="00791212" w:rsidRDefault="00791212" w:rsidP="00CD5038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Уставом МБДОУ «Д/с № 19 «Звездочка</w:t>
      </w:r>
      <w:r w:rsidRPr="00EB6ABE"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791212" w:rsidRPr="00CD5038" w:rsidRDefault="00791212" w:rsidP="00CD5038">
      <w:pPr>
        <w:pStyle w:val="ListParagraph"/>
        <w:ind w:left="0"/>
        <w:jc w:val="both"/>
      </w:pPr>
      <w:r>
        <w:tab/>
      </w:r>
      <w:r>
        <w:tab/>
        <w:t xml:space="preserve">                                                                                                         подпись</w:t>
      </w:r>
    </w:p>
    <w:p w:rsidR="00791212" w:rsidRDefault="00791212" w:rsidP="00CD5038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лицензией на право ведения образовательной деятельности _________________,</w:t>
      </w:r>
    </w:p>
    <w:p w:rsidR="00791212" w:rsidRPr="00CD5038" w:rsidRDefault="00791212" w:rsidP="00CD5038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             </w:t>
      </w:r>
      <w:r w:rsidRPr="00CD5038">
        <w:t>подпись</w:t>
      </w:r>
    </w:p>
    <w:p w:rsidR="00791212" w:rsidRDefault="00791212" w:rsidP="00F14101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лицензией на право ведения медицинской деятельности</w:t>
      </w:r>
      <w:r>
        <w:rPr>
          <w:sz w:val="28"/>
          <w:szCs w:val="28"/>
        </w:rPr>
        <w:tab/>
        <w:t xml:space="preserve">__________________, </w:t>
      </w:r>
    </w:p>
    <w:p w:rsidR="00791212" w:rsidRPr="00F14101" w:rsidRDefault="00791212" w:rsidP="00F14101">
      <w:pPr>
        <w:pStyle w:val="ListParagraph"/>
        <w:ind w:left="0"/>
        <w:jc w:val="both"/>
      </w:pPr>
      <w:r>
        <w:t xml:space="preserve">                                                                                                                                                                         подпись</w:t>
      </w:r>
    </w:p>
    <w:p w:rsidR="00791212" w:rsidRDefault="00791212" w:rsidP="00F14101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образовательной программой  МБДОУ «Д/с № 19 «Звездочка» г. Альметьевска»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__________________, </w:t>
      </w:r>
    </w:p>
    <w:p w:rsidR="00791212" w:rsidRPr="00F14101" w:rsidRDefault="00791212" w:rsidP="00F14101">
      <w:pPr>
        <w:pStyle w:val="ListParagraph"/>
        <w:ind w:left="0"/>
        <w:jc w:val="both"/>
      </w:pPr>
      <w:r>
        <w:tab/>
      </w:r>
      <w:r>
        <w:tab/>
        <w:t xml:space="preserve">                                                                                                                                             подпись</w:t>
      </w:r>
    </w:p>
    <w:p w:rsidR="00791212" w:rsidRDefault="00791212" w:rsidP="00CD5038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педагогическом совете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791212" w:rsidRPr="00CD5038" w:rsidRDefault="00791212" w:rsidP="00CD5038">
      <w:pPr>
        <w:pStyle w:val="ListParagraph"/>
        <w:ind w:left="0"/>
        <w:jc w:val="both"/>
      </w:pP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подпись</w:t>
      </w:r>
    </w:p>
    <w:p w:rsidR="00791212" w:rsidRDefault="00791212" w:rsidP="00CD5038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родительском собрании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791212" w:rsidRPr="00CD5038" w:rsidRDefault="00791212" w:rsidP="00CD5038">
      <w:pPr>
        <w:pStyle w:val="ListParagraph"/>
        <w:ind w:left="0"/>
        <w:jc w:val="both"/>
      </w:pPr>
      <w:r>
        <w:tab/>
      </w:r>
      <w:r>
        <w:tab/>
      </w:r>
      <w:r>
        <w:tab/>
        <w:t xml:space="preserve">                                                                                                                    подпись</w:t>
      </w:r>
    </w:p>
    <w:p w:rsidR="00791212" w:rsidRDefault="00791212" w:rsidP="00F14101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организации питания детей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791212" w:rsidRDefault="00791212" w:rsidP="00F14101">
      <w:pPr>
        <w:pStyle w:val="ListParagraph"/>
        <w:ind w:left="7080" w:firstLine="708"/>
        <w:jc w:val="both"/>
        <w:rPr>
          <w:sz w:val="28"/>
          <w:szCs w:val="28"/>
        </w:rPr>
      </w:pPr>
      <w:r>
        <w:t>подпись</w:t>
      </w:r>
    </w:p>
    <w:p w:rsidR="00791212" w:rsidRDefault="00791212" w:rsidP="00F14101">
      <w:pPr>
        <w:pStyle w:val="ListParagraph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медицинской службе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791212" w:rsidRDefault="00791212" w:rsidP="00F14101">
      <w:pPr>
        <w:pStyle w:val="ListParagraph"/>
        <w:ind w:left="7080" w:firstLine="708"/>
        <w:jc w:val="both"/>
      </w:pPr>
      <w:r>
        <w:t>подпись</w:t>
      </w:r>
    </w:p>
    <w:p w:rsidR="00791212" w:rsidRDefault="00791212" w:rsidP="00F14101">
      <w:pPr>
        <w:pStyle w:val="ListParagraph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 приеме детей в МБДОУ «Д/с № 19 «Звездочка» _____________, </w:t>
      </w:r>
    </w:p>
    <w:p w:rsidR="00791212" w:rsidRDefault="00791212" w:rsidP="00F14101">
      <w:pPr>
        <w:pStyle w:val="ListParagraph"/>
        <w:ind w:left="0"/>
        <w:jc w:val="both"/>
      </w:pPr>
      <w:r>
        <w:t xml:space="preserve">                                                                                                                                                                      подпись</w:t>
      </w:r>
    </w:p>
    <w:p w:rsidR="00791212" w:rsidRDefault="00791212" w:rsidP="00F14101">
      <w:pPr>
        <w:pStyle w:val="ListParagraph"/>
        <w:ind w:left="7080" w:firstLine="708"/>
        <w:jc w:val="both"/>
        <w:rPr>
          <w:sz w:val="28"/>
          <w:szCs w:val="28"/>
        </w:rPr>
      </w:pPr>
    </w:p>
    <w:p w:rsidR="00791212" w:rsidRDefault="00791212" w:rsidP="00F14101">
      <w:pPr>
        <w:pStyle w:val="ListParagraph"/>
        <w:ind w:left="0"/>
        <w:jc w:val="both"/>
        <w:rPr>
          <w:sz w:val="28"/>
          <w:szCs w:val="28"/>
        </w:rPr>
      </w:pPr>
    </w:p>
    <w:p w:rsidR="00791212" w:rsidRPr="00CD5038" w:rsidRDefault="00791212" w:rsidP="00F14101">
      <w:pPr>
        <w:pStyle w:val="ListParagraph"/>
        <w:ind w:left="0"/>
        <w:jc w:val="both"/>
      </w:pPr>
      <w:r>
        <w:tab/>
      </w:r>
      <w:r>
        <w:tab/>
      </w:r>
      <w:r>
        <w:tab/>
      </w:r>
    </w:p>
    <w:p w:rsidR="00791212" w:rsidRPr="00CD5038" w:rsidRDefault="00791212" w:rsidP="00F14101">
      <w:pPr>
        <w:pStyle w:val="ListParagraph"/>
        <w:ind w:left="0"/>
        <w:jc w:val="both"/>
        <w:rPr>
          <w:sz w:val="28"/>
          <w:szCs w:val="28"/>
        </w:rPr>
      </w:pPr>
    </w:p>
    <w:p w:rsidR="00791212" w:rsidRPr="00F14101" w:rsidRDefault="00791212" w:rsidP="00F14101">
      <w:pPr>
        <w:spacing w:line="360" w:lineRule="auto"/>
        <w:jc w:val="both"/>
        <w:rPr>
          <w:sz w:val="28"/>
          <w:szCs w:val="28"/>
        </w:rPr>
      </w:pPr>
    </w:p>
    <w:sectPr w:rsidR="00791212" w:rsidRPr="00F14101" w:rsidSect="00F14101">
      <w:pgSz w:w="11906" w:h="16838"/>
      <w:pgMar w:top="709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ABE"/>
    <w:rsid w:val="00155205"/>
    <w:rsid w:val="00171FB5"/>
    <w:rsid w:val="001B0B9E"/>
    <w:rsid w:val="00220818"/>
    <w:rsid w:val="003C693B"/>
    <w:rsid w:val="005453D9"/>
    <w:rsid w:val="005D6ACD"/>
    <w:rsid w:val="0063557E"/>
    <w:rsid w:val="00671F31"/>
    <w:rsid w:val="00721F5A"/>
    <w:rsid w:val="00791212"/>
    <w:rsid w:val="007C6A3A"/>
    <w:rsid w:val="008330F0"/>
    <w:rsid w:val="00A64D71"/>
    <w:rsid w:val="00C14084"/>
    <w:rsid w:val="00CD5038"/>
    <w:rsid w:val="00EB6ABE"/>
    <w:rsid w:val="00EC066D"/>
    <w:rsid w:val="00F1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38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6A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D6A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1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2</Pages>
  <Words>353</Words>
  <Characters>2017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Звёздочка</cp:lastModifiedBy>
  <cp:revision>4</cp:revision>
  <cp:lastPrinted>2013-08-27T11:06:00Z</cp:lastPrinted>
  <dcterms:created xsi:type="dcterms:W3CDTF">2013-03-28T11:06:00Z</dcterms:created>
  <dcterms:modified xsi:type="dcterms:W3CDTF">2013-08-27T11:35:00Z</dcterms:modified>
</cp:coreProperties>
</file>